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CE" w:rsidRPr="00A717A9" w:rsidRDefault="002D34CE" w:rsidP="00A717A9">
      <w:pPr>
        <w:spacing w:after="0" w:line="240" w:lineRule="auto"/>
        <w:jc w:val="center"/>
        <w:rPr>
          <w:b/>
          <w:bCs/>
          <w:color w:val="548DD4"/>
          <w:sz w:val="56"/>
          <w:szCs w:val="56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1026" type="#_x0000_t75" alt="http://www.brewiarz.pl/czytelnia/swieci/img/10/1110-janXXIII_2.jpg" style="position:absolute;left:0;text-align:left;margin-left:334.15pt;margin-top:77.2pt;width:150pt;height:177pt;z-index:-251662336;visibility:visible">
            <v:imagedata r:id="rId4" o:title=""/>
          </v:shape>
        </w:pict>
      </w:r>
      <w:r>
        <w:rPr>
          <w:noProof/>
          <w:lang w:eastAsia="pl-PL"/>
        </w:rPr>
        <w:pict>
          <v:shape id="Obraz 3" o:spid="_x0000_s1027" type="#_x0000_t75" alt="http://www.faustyna.opoka.org.pl/zdjecia/faustyna/kanonizacja.jpg" style="position:absolute;left:0;text-align:left;margin-left:114.15pt;margin-top:77.5pt;width:215pt;height:164.65pt;z-index:251655168;visibility:visible">
            <v:imagedata r:id="rId5" o:title=""/>
          </v:shape>
        </w:pict>
      </w:r>
      <w:r>
        <w:rPr>
          <w:noProof/>
          <w:lang w:eastAsia="pl-PL"/>
        </w:rPr>
        <w:pict>
          <v:shape id="Obraz 1" o:spid="_x0000_s1028" type="#_x0000_t75" alt="http://seminarium.legnica.pl/public/uploaded/modlitwa%20o%20powolania/JPII.jpg" style="position:absolute;left:0;text-align:left;margin-left:-32.85pt;margin-top:77.15pt;width:142pt;height:177pt;z-index:-251663360;visibility:visible">
            <v:imagedata r:id="rId6" o:title=""/>
          </v:shape>
        </w:pict>
      </w:r>
      <w:r w:rsidRPr="00A717A9">
        <w:rPr>
          <w:b/>
          <w:bCs/>
          <w:color w:val="548DD4"/>
          <w:sz w:val="56"/>
          <w:szCs w:val="56"/>
        </w:rPr>
        <w:t xml:space="preserve">PIELGRZYMKA NA KANONIZACJĘ </w:t>
      </w:r>
    </w:p>
    <w:p w:rsidR="002D34CE" w:rsidRPr="000C7CCB" w:rsidRDefault="002D34CE" w:rsidP="00A717A9">
      <w:pPr>
        <w:spacing w:after="0" w:line="240" w:lineRule="auto"/>
        <w:jc w:val="center"/>
        <w:rPr>
          <w:b/>
          <w:bCs/>
          <w:sz w:val="56"/>
          <w:szCs w:val="56"/>
        </w:rPr>
      </w:pPr>
      <w:r w:rsidRPr="00A717A9">
        <w:rPr>
          <w:b/>
          <w:bCs/>
          <w:color w:val="548DD4"/>
          <w:sz w:val="56"/>
          <w:szCs w:val="56"/>
        </w:rPr>
        <w:t>PAPIEŻY JANA XXIII i JANA PAWŁA II</w:t>
      </w:r>
    </w:p>
    <w:p w:rsidR="002D34CE" w:rsidRDefault="002D34CE"/>
    <w:p w:rsidR="002D34CE" w:rsidRDefault="002D34CE"/>
    <w:p w:rsidR="002D34CE" w:rsidRDefault="002D34CE"/>
    <w:p w:rsidR="002D34CE" w:rsidRDefault="002D34CE"/>
    <w:p w:rsidR="002D34CE" w:rsidRDefault="002D34CE"/>
    <w:p w:rsidR="002D34CE" w:rsidRDefault="002D34CE"/>
    <w:p w:rsidR="002D34CE" w:rsidRDefault="002D34CE"/>
    <w:p w:rsidR="002D34CE" w:rsidRPr="00A717A9" w:rsidRDefault="002D34CE" w:rsidP="000C7CCB">
      <w:pPr>
        <w:jc w:val="center"/>
        <w:rPr>
          <w:b/>
          <w:bCs/>
          <w:color w:val="FF0000"/>
          <w:sz w:val="30"/>
          <w:szCs w:val="30"/>
        </w:rPr>
      </w:pPr>
      <w:r w:rsidRPr="00A717A9">
        <w:rPr>
          <w:b/>
          <w:bCs/>
          <w:color w:val="FF0000"/>
          <w:sz w:val="30"/>
          <w:szCs w:val="30"/>
          <w:highlight w:val="cyan"/>
        </w:rPr>
        <w:t>SZCZECIN – RZYM</w:t>
      </w:r>
    </w:p>
    <w:p w:rsidR="002D34CE" w:rsidRDefault="002D34CE" w:rsidP="000C7CCB">
      <w:pPr>
        <w:jc w:val="center"/>
      </w:pPr>
    </w:p>
    <w:p w:rsidR="002D34CE" w:rsidRPr="00A717A9" w:rsidRDefault="002D34CE" w:rsidP="000C7CCB">
      <w:pPr>
        <w:jc w:val="center"/>
        <w:rPr>
          <w:sz w:val="26"/>
          <w:szCs w:val="26"/>
          <w:u w:val="single"/>
        </w:rPr>
      </w:pPr>
      <w:r w:rsidRPr="00A717A9">
        <w:rPr>
          <w:sz w:val="26"/>
          <w:szCs w:val="26"/>
          <w:u w:val="single"/>
        </w:rPr>
        <w:t>Program:</w:t>
      </w:r>
    </w:p>
    <w:p w:rsidR="002D34CE" w:rsidRPr="00A717A9" w:rsidRDefault="002D34CE" w:rsidP="00451547">
      <w:pPr>
        <w:jc w:val="both"/>
        <w:rPr>
          <w:b/>
          <w:bCs/>
          <w:sz w:val="26"/>
          <w:szCs w:val="26"/>
          <w:u w:val="single"/>
        </w:rPr>
      </w:pPr>
      <w:r w:rsidRPr="00A717A9">
        <w:rPr>
          <w:b/>
          <w:bCs/>
          <w:sz w:val="26"/>
          <w:szCs w:val="26"/>
          <w:u w:val="single"/>
        </w:rPr>
        <w:t>24 kwietnia (czwartek)</w:t>
      </w:r>
    </w:p>
    <w:p w:rsidR="002D34CE" w:rsidRPr="0055053B" w:rsidRDefault="002D34CE" w:rsidP="00451547">
      <w:pPr>
        <w:jc w:val="both"/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Godz. 15.00</w:t>
      </w:r>
      <w:r w:rsidRPr="0055053B">
        <w:rPr>
          <w:sz w:val="26"/>
          <w:szCs w:val="26"/>
        </w:rPr>
        <w:t xml:space="preserve"> – wyjazd ze Szczecina / przejazd przez Niemcy i Austrię do Rzymu</w:t>
      </w:r>
    </w:p>
    <w:p w:rsidR="002D34CE" w:rsidRPr="0055053B" w:rsidRDefault="002D34CE" w:rsidP="00451547">
      <w:pPr>
        <w:jc w:val="both"/>
        <w:rPr>
          <w:sz w:val="26"/>
          <w:szCs w:val="26"/>
        </w:rPr>
      </w:pPr>
    </w:p>
    <w:p w:rsidR="002D34CE" w:rsidRPr="00A717A9" w:rsidRDefault="002D34CE" w:rsidP="00451547">
      <w:pPr>
        <w:jc w:val="both"/>
        <w:rPr>
          <w:b/>
          <w:bCs/>
          <w:sz w:val="26"/>
          <w:szCs w:val="26"/>
          <w:u w:val="single"/>
        </w:rPr>
      </w:pPr>
      <w:r w:rsidRPr="00A717A9">
        <w:rPr>
          <w:b/>
          <w:bCs/>
          <w:sz w:val="26"/>
          <w:szCs w:val="26"/>
          <w:u w:val="single"/>
        </w:rPr>
        <w:t>25 kwietnia (piątek)</w:t>
      </w:r>
    </w:p>
    <w:p w:rsidR="002D34CE" w:rsidRPr="0055053B" w:rsidRDefault="002D34CE" w:rsidP="00A717A9">
      <w:pPr>
        <w:spacing w:after="0"/>
        <w:jc w:val="both"/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Ok godz. 13.00</w:t>
      </w:r>
      <w:r w:rsidRPr="0055053B">
        <w:rPr>
          <w:sz w:val="26"/>
          <w:szCs w:val="26"/>
        </w:rPr>
        <w:t xml:space="preserve"> – przyjazd do Rocca di Papa </w:t>
      </w:r>
      <w:r>
        <w:rPr>
          <w:sz w:val="26"/>
          <w:szCs w:val="26"/>
        </w:rPr>
        <w:t xml:space="preserve">(hotel*** Angeletto) </w:t>
      </w:r>
      <w:r w:rsidRPr="0055053B">
        <w:rPr>
          <w:sz w:val="26"/>
          <w:szCs w:val="26"/>
        </w:rPr>
        <w:t xml:space="preserve">  </w:t>
      </w:r>
      <w:hyperlink r:id="rId7" w:history="1">
        <w:r w:rsidRPr="0055053B">
          <w:rPr>
            <w:rStyle w:val="Hyperlink"/>
            <w:sz w:val="26"/>
            <w:szCs w:val="26"/>
          </w:rPr>
          <w:t>www.hotelangeletto.it</w:t>
        </w:r>
      </w:hyperlink>
      <w:r w:rsidRPr="0055053B">
        <w:rPr>
          <w:sz w:val="26"/>
          <w:szCs w:val="26"/>
        </w:rPr>
        <w:t xml:space="preserve"> </w:t>
      </w:r>
    </w:p>
    <w:p w:rsidR="002D34CE" w:rsidRPr="0055053B" w:rsidRDefault="002D34CE" w:rsidP="00A717A9">
      <w:pPr>
        <w:spacing w:after="0"/>
        <w:jc w:val="both"/>
        <w:rPr>
          <w:sz w:val="26"/>
          <w:szCs w:val="26"/>
        </w:rPr>
      </w:pPr>
      <w:r w:rsidRPr="0055053B">
        <w:rPr>
          <w:sz w:val="26"/>
          <w:szCs w:val="26"/>
        </w:rPr>
        <w:t>Zakwaterowanie, odpoczynek po podróży, zwiedzanie miasta (punkty panoramiczne), modlitwa i Msza Święta w Sanktuarium Madonna del Tufo (Matka Boża na Skale).</w:t>
      </w:r>
    </w:p>
    <w:p w:rsidR="002D34CE" w:rsidRPr="0055053B" w:rsidRDefault="002D34CE" w:rsidP="00A717A9">
      <w:pPr>
        <w:spacing w:after="0"/>
        <w:jc w:val="both"/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Godz. 19.00</w:t>
      </w:r>
      <w:r w:rsidRPr="0055053B">
        <w:rPr>
          <w:sz w:val="26"/>
          <w:szCs w:val="26"/>
        </w:rPr>
        <w:t xml:space="preserve"> - Obiadokolacja</w:t>
      </w:r>
      <w:r>
        <w:rPr>
          <w:noProof/>
          <w:lang w:eastAsia="pl-PL"/>
        </w:rPr>
        <w:pict>
          <v:shape id="Obraz 6" o:spid="_x0000_s1029" type="#_x0000_t75" alt="http://www.stradadeivinideicastelliromani.it/stradavini/09_roccadipapa/images/rdp_mon_tufo.jpg" style="position:absolute;left:0;text-align:left;margin-left:131.15pt;margin-top:24.25pt;width:188.8pt;height:134.85pt;z-index:251656192;visibility:visible;mso-position-horizontal-relative:text;mso-position-vertical-relative:text">
            <v:imagedata r:id="rId8" o:title=""/>
          </v:shape>
        </w:pict>
      </w:r>
      <w:r>
        <w:rPr>
          <w:noProof/>
          <w:lang w:eastAsia="pl-PL"/>
        </w:rPr>
        <w:pict>
          <v:shape id="Obraz 4" o:spid="_x0000_s1030" type="#_x0000_t75" alt="http://www.ilmamilio.it/m/images/Rocca_di_papa/rocdpapa.jpg" style="position:absolute;left:0;text-align:left;margin-left:-42.85pt;margin-top:23.75pt;width:174pt;height:135pt;z-index:251658240;visibility:visible;mso-position-horizontal-relative:text;mso-position-vertical-relative:text">
            <v:imagedata r:id="rId9" o:title=""/>
          </v:shape>
        </w:pict>
      </w:r>
      <w:r w:rsidRPr="0055053B">
        <w:rPr>
          <w:sz w:val="26"/>
          <w:szCs w:val="26"/>
        </w:rPr>
        <w:t xml:space="preserve">  </w:t>
      </w:r>
    </w:p>
    <w:p w:rsidR="002D34CE" w:rsidRPr="0055053B" w:rsidRDefault="002D34CE" w:rsidP="000C7CCB">
      <w:pPr>
        <w:rPr>
          <w:sz w:val="26"/>
          <w:szCs w:val="26"/>
        </w:rPr>
      </w:pPr>
      <w:r>
        <w:rPr>
          <w:noProof/>
          <w:lang w:eastAsia="pl-PL"/>
        </w:rPr>
        <w:pict>
          <v:shape id="Obraz 5" o:spid="_x0000_s1031" type="#_x0000_t75" alt="http://media-cdn.tripadvisor.com/media/photo-s/01/14/15/f0/rocca-di-papa-ist-landschaftlich.jpg" style="position:absolute;margin-left:319.85pt;margin-top:6.9pt;width:180.25pt;height:134.85pt;z-index:251657216;visibility:visible">
            <v:imagedata r:id="rId10" o:title=""/>
          </v:shape>
        </w:pict>
      </w:r>
    </w:p>
    <w:p w:rsidR="002D34CE" w:rsidRDefault="002D34CE" w:rsidP="000C7CCB">
      <w:pPr>
        <w:rPr>
          <w:b/>
          <w:bCs/>
          <w:sz w:val="26"/>
          <w:szCs w:val="26"/>
        </w:rPr>
      </w:pPr>
    </w:p>
    <w:p w:rsidR="002D34CE" w:rsidRDefault="002D34CE" w:rsidP="000C7CCB">
      <w:pPr>
        <w:rPr>
          <w:b/>
          <w:bCs/>
          <w:sz w:val="26"/>
          <w:szCs w:val="26"/>
        </w:rPr>
      </w:pPr>
    </w:p>
    <w:p w:rsidR="002D34CE" w:rsidRDefault="002D34CE" w:rsidP="000C7CCB">
      <w:pPr>
        <w:rPr>
          <w:b/>
          <w:bCs/>
          <w:sz w:val="26"/>
          <w:szCs w:val="26"/>
        </w:rPr>
      </w:pPr>
    </w:p>
    <w:p w:rsidR="002D34CE" w:rsidRDefault="002D34CE" w:rsidP="000C7CCB">
      <w:pPr>
        <w:rPr>
          <w:b/>
          <w:bCs/>
          <w:sz w:val="26"/>
          <w:szCs w:val="26"/>
        </w:rPr>
      </w:pPr>
      <w:r w:rsidRPr="0055053B">
        <w:rPr>
          <w:b/>
          <w:bCs/>
          <w:sz w:val="26"/>
          <w:szCs w:val="26"/>
        </w:rPr>
        <w:t>2</w:t>
      </w:r>
    </w:p>
    <w:p w:rsidR="002D34CE" w:rsidRDefault="002D34CE" w:rsidP="000C7CCB">
      <w:pPr>
        <w:rPr>
          <w:b/>
          <w:bCs/>
          <w:sz w:val="26"/>
          <w:szCs w:val="26"/>
          <w:u w:val="single"/>
        </w:rPr>
      </w:pPr>
    </w:p>
    <w:p w:rsidR="002D34CE" w:rsidRPr="00A717A9" w:rsidRDefault="002D34CE" w:rsidP="000C7CCB">
      <w:pPr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2</w:t>
      </w:r>
      <w:r w:rsidRPr="00A717A9">
        <w:rPr>
          <w:b/>
          <w:bCs/>
          <w:sz w:val="26"/>
          <w:szCs w:val="26"/>
          <w:u w:val="single"/>
        </w:rPr>
        <w:t>6 kwietnia (sobota)</w:t>
      </w:r>
    </w:p>
    <w:p w:rsidR="002D34CE" w:rsidRPr="0055053B" w:rsidRDefault="002D34CE" w:rsidP="000C7CCB">
      <w:pPr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Godz. 7.00</w:t>
      </w:r>
      <w:r w:rsidRPr="0055053B">
        <w:rPr>
          <w:sz w:val="26"/>
          <w:szCs w:val="26"/>
        </w:rPr>
        <w:t xml:space="preserve"> – śniadanie</w:t>
      </w:r>
      <w:r w:rsidRPr="0055053B">
        <w:rPr>
          <w:b/>
          <w:bCs/>
          <w:sz w:val="26"/>
          <w:szCs w:val="26"/>
        </w:rPr>
        <w:t>. RZYM STAROŻYTNY I BAROKOWY Z PRZEWODNIKIEM</w:t>
      </w:r>
    </w:p>
    <w:p w:rsidR="002D34CE" w:rsidRPr="0055053B" w:rsidRDefault="002D34CE" w:rsidP="00451547">
      <w:pPr>
        <w:jc w:val="both"/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Koloseum</w:t>
      </w:r>
      <w:r w:rsidRPr="0055053B">
        <w:rPr>
          <w:sz w:val="26"/>
          <w:szCs w:val="26"/>
        </w:rPr>
        <w:t xml:space="preserve"> - starożytny amfiteatr, symbol miasta znany na całym świecie. Łuk upamiętniający cesarza Konstantyna Wielkiego. </w:t>
      </w:r>
      <w:r w:rsidRPr="0055053B">
        <w:rPr>
          <w:b/>
          <w:bCs/>
          <w:sz w:val="26"/>
          <w:szCs w:val="26"/>
        </w:rPr>
        <w:t>Forum Romanum</w:t>
      </w:r>
      <w:r w:rsidRPr="0055053B">
        <w:rPr>
          <w:sz w:val="26"/>
          <w:szCs w:val="26"/>
        </w:rPr>
        <w:t xml:space="preserve"> - reprezentacyjny plac miejski starożytnych Rzymian. Kapitol najważniejsze wzg</w:t>
      </w:r>
      <w:r>
        <w:rPr>
          <w:sz w:val="26"/>
          <w:szCs w:val="26"/>
        </w:rPr>
        <w:t>órze Rzymu, gdzie dziś rezyduje</w:t>
      </w:r>
      <w:r w:rsidRPr="0055053B">
        <w:rPr>
          <w:sz w:val="26"/>
          <w:szCs w:val="26"/>
        </w:rPr>
        <w:t xml:space="preserve"> burmistrz Rzymu</w:t>
      </w:r>
      <w:r w:rsidRPr="0055053B">
        <w:rPr>
          <w:b/>
          <w:bCs/>
          <w:sz w:val="26"/>
          <w:szCs w:val="26"/>
        </w:rPr>
        <w:t>. Plac Wenecki.</w:t>
      </w:r>
      <w:r w:rsidRPr="0055053B">
        <w:rPr>
          <w:sz w:val="26"/>
          <w:szCs w:val="26"/>
        </w:rPr>
        <w:t xml:space="preserve"> </w:t>
      </w:r>
      <w:r w:rsidRPr="0055053B">
        <w:rPr>
          <w:b/>
          <w:bCs/>
          <w:sz w:val="26"/>
          <w:szCs w:val="26"/>
        </w:rPr>
        <w:t>Fontanna di Trevi</w:t>
      </w:r>
      <w:r w:rsidRPr="0055053B">
        <w:rPr>
          <w:sz w:val="26"/>
          <w:szCs w:val="26"/>
        </w:rPr>
        <w:t xml:space="preserve">, największa w Rzymie i najsłynniejsza fontanna świata. </w:t>
      </w:r>
      <w:r w:rsidRPr="0055053B">
        <w:rPr>
          <w:b/>
          <w:bCs/>
          <w:sz w:val="26"/>
          <w:szCs w:val="26"/>
        </w:rPr>
        <w:t>Plac Hiszpański</w:t>
      </w:r>
      <w:r w:rsidRPr="0055053B">
        <w:rPr>
          <w:sz w:val="26"/>
          <w:szCs w:val="26"/>
        </w:rPr>
        <w:t xml:space="preserve"> - najbardziej widowiskowy plac w Rzymie, o każdej porze wypełniony Rzymianami i turystami. </w:t>
      </w:r>
      <w:r w:rsidRPr="0055053B">
        <w:rPr>
          <w:b/>
          <w:bCs/>
          <w:sz w:val="26"/>
          <w:szCs w:val="26"/>
        </w:rPr>
        <w:t>Schody Hiszpańskie</w:t>
      </w:r>
      <w:r w:rsidRPr="0055053B">
        <w:rPr>
          <w:sz w:val="26"/>
          <w:szCs w:val="26"/>
        </w:rPr>
        <w:t xml:space="preserve"> - najsłynniejsze schody świata, wiosną dekorowane azaliami</w:t>
      </w:r>
      <w:r w:rsidRPr="0055053B">
        <w:rPr>
          <w:b/>
          <w:bCs/>
          <w:sz w:val="26"/>
          <w:szCs w:val="26"/>
        </w:rPr>
        <w:t>. Panteon</w:t>
      </w:r>
      <w:r w:rsidRPr="0055053B">
        <w:rPr>
          <w:sz w:val="26"/>
          <w:szCs w:val="26"/>
        </w:rPr>
        <w:t xml:space="preserve"> - jedna z najbardziej znanych i najlepiej zachowanych budowli z czasów starożytności.  Stop w lodziarni "della Palma", w jednej z najlepszych w Rzymie </w:t>
      </w:r>
      <w:r>
        <w:rPr>
          <w:sz w:val="26"/>
          <w:szCs w:val="26"/>
        </w:rPr>
        <w:t xml:space="preserve">- </w:t>
      </w:r>
      <w:r w:rsidRPr="0055053B">
        <w:rPr>
          <w:sz w:val="26"/>
          <w:szCs w:val="26"/>
        </w:rPr>
        <w:t xml:space="preserve">ponad 100 smaków! </w:t>
      </w:r>
      <w:hyperlink r:id="rId11" w:history="1">
        <w:r w:rsidRPr="0055053B">
          <w:rPr>
            <w:rStyle w:val="Hyperlink"/>
            <w:sz w:val="26"/>
            <w:szCs w:val="26"/>
          </w:rPr>
          <w:t>www.dellapalma.it</w:t>
        </w:r>
      </w:hyperlink>
      <w:r w:rsidRPr="0055053B">
        <w:rPr>
          <w:sz w:val="26"/>
          <w:szCs w:val="26"/>
        </w:rPr>
        <w:t xml:space="preserve">  </w:t>
      </w:r>
      <w:r w:rsidRPr="0055053B">
        <w:rPr>
          <w:b/>
          <w:bCs/>
          <w:sz w:val="26"/>
          <w:szCs w:val="26"/>
        </w:rPr>
        <w:t>Plac Navona</w:t>
      </w:r>
      <w:r w:rsidRPr="0055053B">
        <w:rPr>
          <w:sz w:val="26"/>
          <w:szCs w:val="26"/>
        </w:rPr>
        <w:t xml:space="preserve"> kiedyś starożytny stadion, dziś plac o barokowej scenerii, jedno z najbardziej znanych miejsc  w Rzymie.</w:t>
      </w:r>
    </w:p>
    <w:p w:rsidR="002D34CE" w:rsidRPr="0055053B" w:rsidRDefault="002D34CE" w:rsidP="00943297">
      <w:pPr>
        <w:rPr>
          <w:sz w:val="26"/>
          <w:szCs w:val="26"/>
        </w:rPr>
      </w:pPr>
      <w:r>
        <w:rPr>
          <w:noProof/>
          <w:lang w:eastAsia="pl-PL"/>
        </w:rPr>
        <w:pict>
          <v:shape id="Obraz 8" o:spid="_x0000_s1032" type="#_x0000_t75" alt="http://www.overome.com/blog/wp-content/uploads/2013/08/obelisco-piazza-navona-notte.jpg" style="position:absolute;margin-left:248.15pt;margin-top:.3pt;width:205.55pt;height:128pt;z-index:251660288;visibility:visible">
            <v:imagedata r:id="rId12" o:title=""/>
          </v:shape>
        </w:pict>
      </w:r>
      <w:r>
        <w:rPr>
          <w:noProof/>
          <w:lang w:eastAsia="pl-PL"/>
        </w:rPr>
        <w:pict>
          <v:shape id="Obraz 7" o:spid="_x0000_s1033" type="#_x0000_t75" alt="http://4.bp.blogspot.com/-zU3cEfkmDkk/UTd56OuY6EI/AAAAAAAAOdw/CGiMK9qJUg4/s1600/th1_3617_fontanna_di_trevi.jpg" style="position:absolute;margin-left:.15pt;margin-top:.3pt;width:214.4pt;height:128pt;z-index:-251657216;visibility:visible">
            <v:imagedata r:id="rId13" o:title=""/>
          </v:shape>
        </w:pict>
      </w:r>
    </w:p>
    <w:p w:rsidR="002D34CE" w:rsidRPr="0055053B" w:rsidRDefault="002D34CE" w:rsidP="00943297">
      <w:pPr>
        <w:rPr>
          <w:sz w:val="26"/>
          <w:szCs w:val="26"/>
        </w:rPr>
      </w:pPr>
    </w:p>
    <w:p w:rsidR="002D34CE" w:rsidRPr="0055053B" w:rsidRDefault="002D34CE" w:rsidP="00943297">
      <w:pPr>
        <w:rPr>
          <w:sz w:val="26"/>
          <w:szCs w:val="26"/>
        </w:rPr>
      </w:pPr>
    </w:p>
    <w:p w:rsidR="002D34CE" w:rsidRPr="0055053B" w:rsidRDefault="002D34CE" w:rsidP="00943297">
      <w:pPr>
        <w:rPr>
          <w:sz w:val="26"/>
          <w:szCs w:val="26"/>
        </w:rPr>
      </w:pPr>
    </w:p>
    <w:p w:rsidR="002D34CE" w:rsidRPr="0055053B" w:rsidRDefault="002D34CE" w:rsidP="00943297">
      <w:pPr>
        <w:rPr>
          <w:sz w:val="26"/>
          <w:szCs w:val="26"/>
        </w:rPr>
      </w:pPr>
    </w:p>
    <w:p w:rsidR="002D34CE" w:rsidRPr="0055053B" w:rsidRDefault="002D34CE" w:rsidP="00943297">
      <w:pPr>
        <w:rPr>
          <w:sz w:val="26"/>
          <w:szCs w:val="26"/>
        </w:rPr>
      </w:pPr>
      <w:r w:rsidRPr="00A717A9">
        <w:rPr>
          <w:b/>
          <w:bCs/>
          <w:sz w:val="26"/>
          <w:szCs w:val="26"/>
        </w:rPr>
        <w:t>Msza Św</w:t>
      </w:r>
      <w:r w:rsidRPr="0055053B">
        <w:rPr>
          <w:sz w:val="26"/>
          <w:szCs w:val="26"/>
        </w:rPr>
        <w:t>.  po zwiedzaniu o godz. 16:30 w Rzymie - Kościół Sant'Andrea nelle Fratte, w kaplicy Cudu gdzie św. Maksymilian Kolbe sprawował Mszę prymicyjną.</w:t>
      </w:r>
    </w:p>
    <w:p w:rsidR="002D34CE" w:rsidRPr="0055053B" w:rsidRDefault="002D34CE" w:rsidP="00451547">
      <w:pPr>
        <w:jc w:val="both"/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Godz. 19.00</w:t>
      </w:r>
      <w:r w:rsidRPr="0055053B">
        <w:rPr>
          <w:sz w:val="26"/>
          <w:szCs w:val="26"/>
        </w:rPr>
        <w:t xml:space="preserve"> – Kolacja  </w:t>
      </w:r>
    </w:p>
    <w:p w:rsidR="002D34CE" w:rsidRDefault="002D34CE" w:rsidP="00451547">
      <w:pPr>
        <w:jc w:val="both"/>
        <w:rPr>
          <w:b/>
          <w:bCs/>
          <w:sz w:val="26"/>
          <w:szCs w:val="26"/>
          <w:u w:val="single"/>
        </w:rPr>
      </w:pPr>
    </w:p>
    <w:p w:rsidR="002D34CE" w:rsidRPr="00AD66C5" w:rsidRDefault="002D34CE" w:rsidP="00451547">
      <w:pPr>
        <w:jc w:val="both"/>
        <w:rPr>
          <w:b/>
          <w:bCs/>
          <w:sz w:val="26"/>
          <w:szCs w:val="26"/>
          <w:u w:val="single"/>
        </w:rPr>
      </w:pPr>
      <w:r w:rsidRPr="00A717A9">
        <w:rPr>
          <w:b/>
          <w:bCs/>
          <w:sz w:val="26"/>
          <w:szCs w:val="26"/>
          <w:u w:val="single"/>
        </w:rPr>
        <w:t>27 kwietnia (niedziela)</w:t>
      </w:r>
    </w:p>
    <w:p w:rsidR="002D34CE" w:rsidRPr="00A717A9" w:rsidRDefault="002D34CE" w:rsidP="00AD66C5">
      <w:pPr>
        <w:jc w:val="both"/>
        <w:rPr>
          <w:b/>
          <w:bCs/>
          <w:color w:val="1F497D"/>
          <w:sz w:val="26"/>
          <w:szCs w:val="26"/>
        </w:rPr>
      </w:pPr>
      <w:r w:rsidRPr="00A717A9">
        <w:rPr>
          <w:b/>
          <w:bCs/>
          <w:color w:val="1F497D"/>
          <w:sz w:val="26"/>
          <w:szCs w:val="26"/>
        </w:rPr>
        <w:t>Możliwość wyjazdu na Plac św. Piotra w celu zajęci</w:t>
      </w:r>
      <w:r>
        <w:rPr>
          <w:b/>
          <w:bCs/>
          <w:color w:val="1F497D"/>
          <w:sz w:val="26"/>
          <w:szCs w:val="26"/>
        </w:rPr>
        <w:t>a</w:t>
      </w:r>
      <w:r w:rsidRPr="00A717A9">
        <w:rPr>
          <w:b/>
          <w:bCs/>
          <w:color w:val="1F497D"/>
          <w:sz w:val="26"/>
          <w:szCs w:val="26"/>
        </w:rPr>
        <w:t xml:space="preserve"> miejsc na Mszy Św. k</w:t>
      </w:r>
      <w:r>
        <w:rPr>
          <w:b/>
          <w:bCs/>
          <w:color w:val="1F497D"/>
          <w:sz w:val="26"/>
          <w:szCs w:val="26"/>
        </w:rPr>
        <w:t>anonizacyjnej godz. 23:00, 1</w:t>
      </w:r>
      <w:r w:rsidRPr="00A717A9">
        <w:rPr>
          <w:b/>
          <w:bCs/>
          <w:color w:val="1F497D"/>
          <w:sz w:val="26"/>
          <w:szCs w:val="26"/>
        </w:rPr>
        <w:t>:00, 03:30, (śniadanie w pakiecie)</w:t>
      </w:r>
    </w:p>
    <w:p w:rsidR="002D34CE" w:rsidRPr="0055053B" w:rsidRDefault="002D34CE" w:rsidP="00451547">
      <w:pPr>
        <w:jc w:val="both"/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Godz. 10.00</w:t>
      </w:r>
      <w:r w:rsidRPr="0055053B">
        <w:rPr>
          <w:sz w:val="26"/>
          <w:szCs w:val="26"/>
        </w:rPr>
        <w:t xml:space="preserve"> – </w:t>
      </w:r>
      <w:r w:rsidRPr="00A717A9">
        <w:rPr>
          <w:b/>
          <w:bCs/>
          <w:color w:val="548DD4"/>
          <w:sz w:val="26"/>
          <w:szCs w:val="26"/>
        </w:rPr>
        <w:t>UROCZYSTA MSZA ŚWIĘTA K</w:t>
      </w:r>
      <w:r>
        <w:rPr>
          <w:b/>
          <w:bCs/>
          <w:color w:val="548DD4"/>
          <w:sz w:val="26"/>
          <w:szCs w:val="26"/>
        </w:rPr>
        <w:t>A</w:t>
      </w:r>
      <w:r w:rsidRPr="00A717A9">
        <w:rPr>
          <w:b/>
          <w:bCs/>
          <w:color w:val="548DD4"/>
          <w:sz w:val="26"/>
          <w:szCs w:val="26"/>
        </w:rPr>
        <w:t>NONIZACYJNA SPRAWOWANA PRZEZ PAPIEŻA FRANCISZKA</w:t>
      </w:r>
    </w:p>
    <w:p w:rsidR="002D34CE" w:rsidRPr="0055053B" w:rsidRDefault="002D34CE" w:rsidP="00451547">
      <w:pPr>
        <w:jc w:val="both"/>
        <w:rPr>
          <w:sz w:val="26"/>
          <w:szCs w:val="26"/>
        </w:rPr>
      </w:pPr>
      <w:r w:rsidRPr="0055053B">
        <w:rPr>
          <w:sz w:val="26"/>
          <w:szCs w:val="26"/>
        </w:rPr>
        <w:t xml:space="preserve">Powrót do hotelu. Przejazd do </w:t>
      </w:r>
      <w:r w:rsidRPr="00941483">
        <w:rPr>
          <w:b/>
          <w:bCs/>
          <w:sz w:val="26"/>
          <w:szCs w:val="26"/>
        </w:rPr>
        <w:t>Castelgandolfo</w:t>
      </w:r>
      <w:r w:rsidRPr="0055053B">
        <w:rPr>
          <w:sz w:val="26"/>
          <w:szCs w:val="26"/>
        </w:rPr>
        <w:t xml:space="preserve"> (letniej rezydencji papieży) – zwiedzanie miasteczka</w:t>
      </w:r>
      <w:r>
        <w:rPr>
          <w:sz w:val="26"/>
          <w:szCs w:val="26"/>
        </w:rPr>
        <w:t>.</w:t>
      </w:r>
    </w:p>
    <w:p w:rsidR="002D34CE" w:rsidRPr="00AD66C5" w:rsidRDefault="002D34CE" w:rsidP="00451547">
      <w:pPr>
        <w:jc w:val="both"/>
        <w:rPr>
          <w:sz w:val="26"/>
          <w:szCs w:val="26"/>
        </w:rPr>
      </w:pPr>
      <w:r w:rsidRPr="0055053B">
        <w:rPr>
          <w:b/>
          <w:bCs/>
          <w:sz w:val="26"/>
          <w:szCs w:val="26"/>
        </w:rPr>
        <w:t>Godz. 20.00</w:t>
      </w:r>
      <w:r w:rsidRPr="0055053B">
        <w:rPr>
          <w:sz w:val="26"/>
          <w:szCs w:val="26"/>
        </w:rPr>
        <w:t xml:space="preserve"> – Uroczysta kolacja z muzyką </w:t>
      </w:r>
      <w:r>
        <w:rPr>
          <w:sz w:val="26"/>
          <w:szCs w:val="26"/>
        </w:rPr>
        <w:t xml:space="preserve">włoską </w:t>
      </w:r>
      <w:r w:rsidRPr="0055053B">
        <w:rPr>
          <w:sz w:val="26"/>
          <w:szCs w:val="26"/>
        </w:rPr>
        <w:t xml:space="preserve">na żywo. </w:t>
      </w:r>
    </w:p>
    <w:p w:rsidR="002D34CE" w:rsidRPr="00A717A9" w:rsidRDefault="002D34CE" w:rsidP="00451547">
      <w:pPr>
        <w:jc w:val="both"/>
        <w:rPr>
          <w:b/>
          <w:bCs/>
          <w:sz w:val="26"/>
          <w:szCs w:val="26"/>
          <w:u w:val="single"/>
        </w:rPr>
      </w:pPr>
      <w:r w:rsidRPr="00A717A9">
        <w:rPr>
          <w:b/>
          <w:bCs/>
          <w:sz w:val="26"/>
          <w:szCs w:val="26"/>
          <w:u w:val="single"/>
        </w:rPr>
        <w:t xml:space="preserve">28 kwietnia (poniedziałek) </w:t>
      </w:r>
    </w:p>
    <w:p w:rsidR="002D34CE" w:rsidRDefault="002D34CE" w:rsidP="00451547">
      <w:pPr>
        <w:jc w:val="both"/>
        <w:rPr>
          <w:sz w:val="26"/>
          <w:szCs w:val="26"/>
        </w:rPr>
      </w:pPr>
      <w:r>
        <w:rPr>
          <w:noProof/>
          <w:lang w:eastAsia="pl-PL"/>
        </w:rPr>
        <w:pict>
          <v:shape id="Obraz 10" o:spid="_x0000_s1034" type="#_x0000_t75" alt="http://www.agriturismocasalelecrete.it/images/Orvieto_cathedral.jpg" style="position:absolute;left:0;text-align:left;margin-left:238.15pt;margin-top:35.7pt;width:262pt;height:314pt;z-index:-251654144;visibility:visible">
            <v:imagedata r:id="rId14" o:title=""/>
          </v:shape>
        </w:pict>
      </w:r>
      <w:r w:rsidRPr="0055053B">
        <w:rPr>
          <w:b/>
          <w:bCs/>
          <w:sz w:val="26"/>
          <w:szCs w:val="26"/>
        </w:rPr>
        <w:t>Godz. 7.00</w:t>
      </w:r>
      <w:r w:rsidRPr="0055053B">
        <w:rPr>
          <w:sz w:val="26"/>
          <w:szCs w:val="26"/>
        </w:rPr>
        <w:t xml:space="preserve"> – śniadanie. Wyjazd do </w:t>
      </w:r>
      <w:r w:rsidRPr="00AD66C5">
        <w:rPr>
          <w:b/>
          <w:bCs/>
          <w:sz w:val="26"/>
          <w:szCs w:val="26"/>
        </w:rPr>
        <w:t>Orvieto</w:t>
      </w:r>
      <w:r w:rsidRPr="0055053B">
        <w:rPr>
          <w:sz w:val="26"/>
          <w:szCs w:val="26"/>
        </w:rPr>
        <w:t xml:space="preserve"> – miejsca pierwszej procesji Bożego Ciała. Msza Święta. Zwiedzanie miasteczka. </w:t>
      </w:r>
      <w:r>
        <w:rPr>
          <w:sz w:val="26"/>
          <w:szCs w:val="26"/>
        </w:rPr>
        <w:t xml:space="preserve">Następnie przejazd do </w:t>
      </w:r>
      <w:r w:rsidRPr="00AD66C5">
        <w:rPr>
          <w:b/>
          <w:bCs/>
          <w:sz w:val="26"/>
          <w:szCs w:val="26"/>
        </w:rPr>
        <w:t>Asyżu</w:t>
      </w:r>
      <w:r>
        <w:rPr>
          <w:sz w:val="26"/>
          <w:szCs w:val="26"/>
        </w:rPr>
        <w:t xml:space="preserve"> – zwiedzanie miejsc związanych ze św. Franciszkiem i św. Klarą.</w:t>
      </w:r>
    </w:p>
    <w:p w:rsidR="002D34CE" w:rsidRPr="0055053B" w:rsidRDefault="002D34CE" w:rsidP="00451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Przejazd do hotelu w okolicach Werony/Padwy. Kolacja. Nocleg </w:t>
      </w:r>
    </w:p>
    <w:p w:rsidR="002D34CE" w:rsidRPr="0055053B" w:rsidRDefault="002D34CE" w:rsidP="00451547">
      <w:pPr>
        <w:jc w:val="both"/>
        <w:rPr>
          <w:b/>
          <w:bCs/>
          <w:sz w:val="26"/>
          <w:szCs w:val="26"/>
        </w:rPr>
      </w:pPr>
      <w:r>
        <w:rPr>
          <w:noProof/>
          <w:lang w:eastAsia="pl-PL"/>
        </w:rPr>
        <w:pict>
          <v:shape id="Obraz 9" o:spid="_x0000_s1035" type="#_x0000_t75" alt="http://operagasm.com/wp-content/uploads/2010/03/orvieto.jpg" style="position:absolute;left:0;text-align:left;margin-left:.15pt;margin-top:.4pt;width:200.3pt;height:139pt;z-index:-251655168;visibility:visible">
            <v:imagedata r:id="rId15" o:title=""/>
          </v:shape>
        </w:pict>
      </w:r>
    </w:p>
    <w:p w:rsidR="002D34CE" w:rsidRPr="0055053B" w:rsidRDefault="002D34CE" w:rsidP="00451547">
      <w:pPr>
        <w:jc w:val="both"/>
        <w:rPr>
          <w:b/>
          <w:bCs/>
          <w:sz w:val="26"/>
          <w:szCs w:val="26"/>
        </w:rPr>
      </w:pPr>
    </w:p>
    <w:p w:rsidR="002D34CE" w:rsidRPr="0055053B" w:rsidRDefault="002D34CE" w:rsidP="00451547">
      <w:pPr>
        <w:jc w:val="both"/>
        <w:rPr>
          <w:b/>
          <w:bCs/>
          <w:sz w:val="26"/>
          <w:szCs w:val="26"/>
        </w:rPr>
      </w:pPr>
    </w:p>
    <w:p w:rsidR="002D34CE" w:rsidRPr="0055053B" w:rsidRDefault="002D34CE" w:rsidP="00451547">
      <w:pPr>
        <w:jc w:val="both"/>
        <w:rPr>
          <w:b/>
          <w:bCs/>
          <w:sz w:val="26"/>
          <w:szCs w:val="26"/>
        </w:rPr>
      </w:pPr>
    </w:p>
    <w:p w:rsidR="002D34CE" w:rsidRPr="0055053B" w:rsidRDefault="002D34CE" w:rsidP="00451547">
      <w:pPr>
        <w:jc w:val="both"/>
        <w:rPr>
          <w:b/>
          <w:bCs/>
          <w:sz w:val="26"/>
          <w:szCs w:val="26"/>
        </w:rPr>
      </w:pPr>
    </w:p>
    <w:p w:rsidR="002D34CE" w:rsidRPr="0055053B" w:rsidRDefault="002D34CE" w:rsidP="00451547">
      <w:pPr>
        <w:jc w:val="both"/>
        <w:rPr>
          <w:b/>
          <w:bCs/>
          <w:sz w:val="26"/>
          <w:szCs w:val="26"/>
        </w:rPr>
      </w:pPr>
    </w:p>
    <w:p w:rsidR="002D34CE" w:rsidRPr="00A717A9" w:rsidRDefault="002D34CE" w:rsidP="00451547">
      <w:pPr>
        <w:jc w:val="both"/>
        <w:rPr>
          <w:b/>
          <w:bCs/>
          <w:sz w:val="26"/>
          <w:szCs w:val="26"/>
          <w:u w:val="single"/>
        </w:rPr>
      </w:pPr>
      <w:r w:rsidRPr="00A717A9">
        <w:rPr>
          <w:b/>
          <w:bCs/>
          <w:sz w:val="26"/>
          <w:szCs w:val="26"/>
          <w:u w:val="single"/>
        </w:rPr>
        <w:t>29 kwietnia (wtorek)</w:t>
      </w:r>
    </w:p>
    <w:p w:rsidR="002D34CE" w:rsidRPr="00A717A9" w:rsidRDefault="002D34CE" w:rsidP="00451547">
      <w:pPr>
        <w:jc w:val="both"/>
        <w:rPr>
          <w:sz w:val="26"/>
          <w:szCs w:val="26"/>
        </w:rPr>
      </w:pPr>
      <w:r w:rsidRPr="00941483">
        <w:rPr>
          <w:b/>
          <w:bCs/>
          <w:sz w:val="26"/>
          <w:szCs w:val="26"/>
        </w:rPr>
        <w:t>Godz. 8.00</w:t>
      </w:r>
      <w:r>
        <w:rPr>
          <w:sz w:val="26"/>
          <w:szCs w:val="26"/>
        </w:rPr>
        <w:t xml:space="preserve"> - Śniadanie. Zwiedzanie Padwy. P</w:t>
      </w:r>
      <w:r w:rsidRPr="0055053B">
        <w:rPr>
          <w:sz w:val="26"/>
          <w:szCs w:val="26"/>
        </w:rPr>
        <w:t xml:space="preserve">rzyjazd </w:t>
      </w:r>
      <w:r>
        <w:rPr>
          <w:sz w:val="26"/>
          <w:szCs w:val="26"/>
        </w:rPr>
        <w:t>do Polski (Szczecina).</w:t>
      </w:r>
    </w:p>
    <w:p w:rsidR="002D34CE" w:rsidRPr="009F7EA6" w:rsidRDefault="002D34CE" w:rsidP="009F7EA6">
      <w:pPr>
        <w:jc w:val="both"/>
        <w:rPr>
          <w:b/>
          <w:bCs/>
          <w:sz w:val="26"/>
          <w:szCs w:val="26"/>
          <w:u w:val="single"/>
        </w:rPr>
      </w:pPr>
      <w:r w:rsidRPr="009F7EA6">
        <w:rPr>
          <w:b/>
          <w:bCs/>
          <w:sz w:val="26"/>
          <w:szCs w:val="26"/>
          <w:u w:val="single"/>
        </w:rPr>
        <w:t>30 kwietnia (środa)</w:t>
      </w:r>
    </w:p>
    <w:p w:rsidR="002D34CE" w:rsidRPr="009F7EA6" w:rsidRDefault="002D34CE" w:rsidP="009F7EA6">
      <w:pPr>
        <w:jc w:val="both"/>
        <w:rPr>
          <w:sz w:val="26"/>
          <w:szCs w:val="26"/>
        </w:rPr>
      </w:pPr>
      <w:r w:rsidRPr="00941483">
        <w:rPr>
          <w:b/>
          <w:bCs/>
          <w:sz w:val="26"/>
          <w:szCs w:val="26"/>
        </w:rPr>
        <w:t>Ok. godz. 01.00</w:t>
      </w:r>
      <w:r w:rsidRPr="009F7EA6">
        <w:rPr>
          <w:sz w:val="26"/>
          <w:szCs w:val="26"/>
        </w:rPr>
        <w:t xml:space="preserve"> – przyjazd do Polski</w:t>
      </w:r>
    </w:p>
    <w:p w:rsidR="002D34CE" w:rsidRDefault="002D34CE" w:rsidP="00451547">
      <w:pPr>
        <w:jc w:val="both"/>
      </w:pPr>
    </w:p>
    <w:p w:rsidR="002D34CE" w:rsidRPr="0055053B" w:rsidRDefault="002D34CE" w:rsidP="00451547">
      <w:pPr>
        <w:jc w:val="both"/>
        <w:rPr>
          <w:sz w:val="24"/>
          <w:szCs w:val="24"/>
        </w:rPr>
      </w:pPr>
    </w:p>
    <w:p w:rsidR="002D34CE" w:rsidRPr="00A717A9" w:rsidRDefault="002D34CE" w:rsidP="00451547">
      <w:pPr>
        <w:jc w:val="both"/>
        <w:rPr>
          <w:b/>
          <w:bCs/>
          <w:sz w:val="24"/>
          <w:szCs w:val="24"/>
          <w:u w:val="single"/>
        </w:rPr>
      </w:pPr>
      <w:r w:rsidRPr="00A717A9">
        <w:rPr>
          <w:b/>
          <w:bCs/>
          <w:sz w:val="24"/>
          <w:szCs w:val="24"/>
          <w:u w:val="single"/>
        </w:rPr>
        <w:t>Świadczenia</w:t>
      </w:r>
    </w:p>
    <w:p w:rsidR="002D34CE" w:rsidRPr="0055053B" w:rsidRDefault="002D34CE" w:rsidP="00451547">
      <w:pPr>
        <w:jc w:val="both"/>
        <w:rPr>
          <w:sz w:val="24"/>
          <w:szCs w:val="24"/>
        </w:rPr>
      </w:pPr>
      <w:r w:rsidRPr="0055053B">
        <w:rPr>
          <w:sz w:val="24"/>
          <w:szCs w:val="24"/>
        </w:rPr>
        <w:t xml:space="preserve">Przejazd autokarem klasy turystycznej, </w:t>
      </w:r>
      <w:r>
        <w:rPr>
          <w:sz w:val="24"/>
          <w:szCs w:val="24"/>
        </w:rPr>
        <w:t>u</w:t>
      </w:r>
      <w:r w:rsidRPr="0055053B">
        <w:rPr>
          <w:sz w:val="24"/>
          <w:szCs w:val="24"/>
        </w:rPr>
        <w:t>bezpieczenie, chusta, modlitewnik pielgrzyma, kawa i he</w:t>
      </w:r>
      <w:r>
        <w:rPr>
          <w:sz w:val="24"/>
          <w:szCs w:val="24"/>
        </w:rPr>
        <w:t>rbata podczas jazdy autokarem, 4 noclegi w hotelu</w:t>
      </w:r>
      <w:r w:rsidRPr="0055053B">
        <w:rPr>
          <w:sz w:val="24"/>
          <w:szCs w:val="24"/>
        </w:rPr>
        <w:t>, śniadania wzmocnione, obiadokolacje, bilety, przewodnik w Rzymie, słuchawki do zwiedzania Rzymu.</w:t>
      </w:r>
    </w:p>
    <w:p w:rsidR="002D34CE" w:rsidRPr="00AD66C5" w:rsidRDefault="002D34CE" w:rsidP="00451547">
      <w:pPr>
        <w:jc w:val="both"/>
        <w:rPr>
          <w:b/>
          <w:bCs/>
          <w:sz w:val="24"/>
          <w:szCs w:val="24"/>
        </w:rPr>
      </w:pPr>
      <w:r w:rsidRPr="0055053B">
        <w:rPr>
          <w:sz w:val="24"/>
          <w:szCs w:val="24"/>
        </w:rPr>
        <w:t>Razem</w:t>
      </w:r>
      <w:r>
        <w:rPr>
          <w:sz w:val="24"/>
          <w:szCs w:val="24"/>
        </w:rPr>
        <w:t>:</w:t>
      </w:r>
      <w:r w:rsidRPr="0055053B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275</w:t>
      </w:r>
      <w:r w:rsidRPr="00AD66C5">
        <w:rPr>
          <w:b/>
          <w:bCs/>
          <w:sz w:val="24"/>
          <w:szCs w:val="24"/>
        </w:rPr>
        <w:t xml:space="preserve"> euro + 450 zł</w:t>
      </w:r>
    </w:p>
    <w:p w:rsidR="002D34CE" w:rsidRPr="0055053B" w:rsidRDefault="002D34CE" w:rsidP="00451547">
      <w:pPr>
        <w:jc w:val="both"/>
        <w:rPr>
          <w:b/>
          <w:bCs/>
          <w:sz w:val="24"/>
          <w:szCs w:val="24"/>
        </w:rPr>
      </w:pPr>
      <w:bookmarkStart w:id="0" w:name="_GoBack"/>
      <w:bookmarkEnd w:id="0"/>
    </w:p>
    <w:sectPr w:rsidR="002D34CE" w:rsidRPr="0055053B" w:rsidSect="00543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7CCB"/>
    <w:rsid w:val="000007ED"/>
    <w:rsid w:val="000C7CCB"/>
    <w:rsid w:val="00223894"/>
    <w:rsid w:val="002D34CE"/>
    <w:rsid w:val="002F4A27"/>
    <w:rsid w:val="003863F7"/>
    <w:rsid w:val="00451547"/>
    <w:rsid w:val="00471D6D"/>
    <w:rsid w:val="00543B4F"/>
    <w:rsid w:val="0055053B"/>
    <w:rsid w:val="005F16EB"/>
    <w:rsid w:val="0085068A"/>
    <w:rsid w:val="008F1C2C"/>
    <w:rsid w:val="00941483"/>
    <w:rsid w:val="00943297"/>
    <w:rsid w:val="009F7EA6"/>
    <w:rsid w:val="00A130D2"/>
    <w:rsid w:val="00A717A9"/>
    <w:rsid w:val="00AD66C5"/>
    <w:rsid w:val="00BD25F0"/>
    <w:rsid w:val="00C21A91"/>
    <w:rsid w:val="00D436BA"/>
    <w:rsid w:val="00E215F3"/>
    <w:rsid w:val="00F4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B4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C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C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515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://www.hotelangeletto.it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dellapalma.it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408</Words>
  <Characters>2454</Characters>
  <Application>Microsoft Office Outlook</Application>
  <DocSecurity>0</DocSecurity>
  <Lines>0</Lines>
  <Paragraphs>0</Paragraphs>
  <ScaleCrop>false</ScaleCrop>
  <Company>Kuria Metropolitalna Szczecińsko-Kamieńska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PIELGRZYMKA NA KANONIZACJĘ </dc:title>
  <dc:subject/>
  <dc:creator>Admin</dc:creator>
  <cp:keywords/>
  <dc:description/>
  <cp:lastModifiedBy>Wizor</cp:lastModifiedBy>
  <cp:revision>2</cp:revision>
  <dcterms:created xsi:type="dcterms:W3CDTF">2014-01-07T09:13:00Z</dcterms:created>
  <dcterms:modified xsi:type="dcterms:W3CDTF">2014-01-07T09:14:00Z</dcterms:modified>
</cp:coreProperties>
</file>